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E6F0097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C47CDC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A3A1490" w:rsidR="00EC05A7" w:rsidRPr="00C47CDC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C47CDC">
        <w:rPr>
          <w:b/>
          <w:bCs/>
          <w:kern w:val="3"/>
          <w:lang w:val="en-US" w:eastAsia="ar-SA"/>
        </w:rPr>
        <w:t xml:space="preserve"> </w:t>
      </w:r>
      <w:r w:rsidR="00C47CDC">
        <w:rPr>
          <w:b/>
          <w:bCs/>
          <w:kern w:val="3"/>
          <w:lang w:val="sr-Cyrl-RS" w:eastAsia="ar-SA"/>
        </w:rPr>
        <w:t>Диода 100А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C771C0F" w:rsidR="00EC05A7" w:rsidRPr="00C47CD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C47CDC">
        <w:rPr>
          <w:b/>
          <w:kern w:val="3"/>
          <w:lang w:val="sr-Cyrl-RS" w:eastAsia="ar-SA"/>
        </w:rPr>
        <w:t xml:space="preserve"> До 40.000,00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126513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C47CDC">
        <w:rPr>
          <w:kern w:val="3"/>
          <w:lang w:val="sr-Cyrl-RS" w:eastAsia="ar-SA"/>
        </w:rPr>
        <w:t>08.10.2026.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3562359" w14:textId="3769055A" w:rsidR="00C47CDC" w:rsidRPr="00A3396B" w:rsidRDefault="00C47CD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 063/116-14-04</w:t>
      </w:r>
    </w:p>
    <w:sectPr w:rsidR="00C47CDC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2969" w14:textId="77777777" w:rsidR="00E30A5A" w:rsidRDefault="00E30A5A">
      <w:r>
        <w:separator/>
      </w:r>
    </w:p>
  </w:endnote>
  <w:endnote w:type="continuationSeparator" w:id="0">
    <w:p w14:paraId="20F68F39" w14:textId="77777777" w:rsidR="00E30A5A" w:rsidRDefault="00E3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52F3" w14:textId="77777777" w:rsidR="00E30A5A" w:rsidRDefault="00E30A5A">
      <w:r>
        <w:separator/>
      </w:r>
    </w:p>
  </w:footnote>
  <w:footnote w:type="continuationSeparator" w:id="0">
    <w:p w14:paraId="7FB64364" w14:textId="77777777" w:rsidR="00E30A5A" w:rsidRDefault="00E30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5390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03591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C47C2C"/>
    <w:rsid w:val="00C47CDC"/>
    <w:rsid w:val="00C869B3"/>
    <w:rsid w:val="00CB64FA"/>
    <w:rsid w:val="00D409D4"/>
    <w:rsid w:val="00D50099"/>
    <w:rsid w:val="00DE678A"/>
    <w:rsid w:val="00DF5CD7"/>
    <w:rsid w:val="00E30A5A"/>
    <w:rsid w:val="00E34ADE"/>
    <w:rsid w:val="00E45924"/>
    <w:rsid w:val="00E533EC"/>
    <w:rsid w:val="00E863FE"/>
    <w:rsid w:val="00E8787C"/>
    <w:rsid w:val="00E97BE4"/>
    <w:rsid w:val="00EA49A0"/>
    <w:rsid w:val="00EC05A7"/>
    <w:rsid w:val="00EC7BBA"/>
    <w:rsid w:val="00F16721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57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2026-10-01T07:59:00Z</dcterms:modified>
</cp:coreProperties>
</file>